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1036320</wp:posOffset>
                </wp:positionH>
                <wp:positionV relativeFrom="paragraph">
                  <wp:posOffset>909955</wp:posOffset>
                </wp:positionV>
                <wp:extent cx="3357880" cy="616585"/>
                <wp:effectExtent l="0" t="0" r="0" b="0"/>
                <wp:wrapNone/>
                <wp:docPr id="76" name="文本框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7880" cy="616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80"/>
                                <w:szCs w:val="80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44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检验科门诊标本检测流程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1.6pt;margin-top:71.65pt;height:48.55pt;width:264.4pt;z-index:251663360;mso-width-relative:page;mso-height-relative:page;" filled="f" stroked="f" coordsize="21600,21600" o:gfxdata="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HWOyh9sAAAALAQAADwAAAAAAAAABACAAAAAiAAAAZHJzL2Rvd25yZXYueG1sUEsBAhQA&#10;FAAAAAgAh07iQF3hUyO2AQAAWQMAAA4AAAAAAAAAAQAgAAAAKgEAAGRycy9lMm9Eb2MueG1sUEsF&#10;BgAAAAAGAAYAWQEAAFI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hint="default" w:ascii="思源黑体 CN Medium" w:hAnsi="思源黑体 CN Medium" w:eastAsia="思源黑体 CN Medium" w:cs="思源黑体 CN Medium"/>
                          <w:b w:val="0"/>
                          <w:bCs w:val="0"/>
                          <w:color w:val="404040" w:themeColor="text1" w:themeTint="BF"/>
                          <w:sz w:val="80"/>
                          <w:szCs w:val="80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思源黑体 CN Medium" w:hAnsi="思源黑体 CN Medium" w:eastAsia="思源黑体 CN Medium" w:cs="思源黑体 CN Medium"/>
                          <w:b w:val="0"/>
                          <w:bCs w:val="0"/>
                          <w:color w:val="404040" w:themeColor="text1" w:themeTint="BF"/>
                          <w:sz w:val="44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检验科门诊标本检测流程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5332730</wp:posOffset>
                </wp:positionV>
                <wp:extent cx="372110" cy="408940"/>
                <wp:effectExtent l="0" t="0" r="8890" b="10160"/>
                <wp:wrapNone/>
                <wp:docPr id="9" name="下箭头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10" cy="408940"/>
                        </a:xfrm>
                        <a:prstGeom prst="downArrow">
                          <a:avLst>
                            <a:gd name="adj1" fmla="val 50000"/>
                            <a:gd name="adj2" fmla="val 39895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62.15pt;margin-top:419.9pt;height:32.2pt;width:29.3pt;z-index:251667456;v-text-anchor:middle;mso-width-relative:page;mso-height-relative:page;" fillcolor="#8FAADC [1944]" filled="t" stroked="f" coordsize="21600,21600" o:gfxdata="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Jw6VMnZAAAACwEAAA8AAAAAAAAAAQAgAAAA&#10;IgAAAGRycy9kb3ducmV2LnhtbFBLAQIUABQAAAAIAIdO4kBUZfXVtQIAAGcFAAAOAAAAAAAAAAEA&#10;IAAAACgBAABkcnMvZTJvRG9jLnhtbFBLBQYAAAAABgAGAFkBAABPBgAAAAA=&#10;" adj="13759,540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3884930</wp:posOffset>
                </wp:positionV>
                <wp:extent cx="372110" cy="408940"/>
                <wp:effectExtent l="0" t="0" r="8890" b="10160"/>
                <wp:wrapNone/>
                <wp:docPr id="7" name="下箭头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10" cy="408940"/>
                        </a:xfrm>
                        <a:prstGeom prst="downArrow">
                          <a:avLst>
                            <a:gd name="adj1" fmla="val 50000"/>
                            <a:gd name="adj2" fmla="val 39895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62.15pt;margin-top:305.9pt;height:32.2pt;width:29.3pt;z-index:251666432;v-text-anchor:middle;mso-width-relative:page;mso-height-relative:page;" fillcolor="#8FAADC [1944]" filled="t" stroked="f" coordsize="21600,21600" o:gfxdata="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" adj="13759,540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2449830</wp:posOffset>
                </wp:positionV>
                <wp:extent cx="372110" cy="408940"/>
                <wp:effectExtent l="0" t="0" r="8890" b="10160"/>
                <wp:wrapNone/>
                <wp:docPr id="6" name="下箭头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646805" y="2563495"/>
                          <a:ext cx="372110" cy="408940"/>
                        </a:xfrm>
                        <a:prstGeom prst="downArrow">
                          <a:avLst>
                            <a:gd name="adj1" fmla="val 50000"/>
                            <a:gd name="adj2" fmla="val 39895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62.15pt;margin-top:192.9pt;height:32.2pt;width:29.3pt;z-index:251665408;v-text-anchor:middle;mso-width-relative:page;mso-height-relative:page;" fillcolor="#8FAADC [1944]" filled="t" stroked="f" coordsize="21600,21600" o:gfxdata="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6+g6O2QAAAAsBAAAP&#10;AAAAAAAAAAEAIAAAACIAAABkcnMvZG93bnJldi54bWxQSwECFAAUAAAACACHTuJAhIvZL8ICAABz&#10;BQAADgAAAAAAAAABACAAAAAoAQAAZHJzL2Uyb0RvYy54bWxQSwUGAAAAAAYABgBZAQAAXAYAAAAA&#10;" adj="13759,540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6767830</wp:posOffset>
                </wp:positionV>
                <wp:extent cx="372110" cy="408940"/>
                <wp:effectExtent l="0" t="0" r="8890" b="10160"/>
                <wp:wrapNone/>
                <wp:docPr id="13" name="下箭头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10" cy="408940"/>
                        </a:xfrm>
                        <a:prstGeom prst="downArrow">
                          <a:avLst>
                            <a:gd name="adj1" fmla="val 50000"/>
                            <a:gd name="adj2" fmla="val 39895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62.15pt;margin-top:532.9pt;height:32.2pt;width:29.3pt;z-index:251669504;v-text-anchor:middle;mso-width-relative:page;mso-height-relative:page;" fillcolor="#8FAADC [1944]" filled="t" stroked="f" coordsize="21600,21600" o:gfxdata="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LPOSq7ZAAAADQEAAA8AAAAAAAAAAQAgAAAA&#10;IgAAAGRycy9kb3ducmV2LnhtbFBLAQIUABQAAAAIAIdO4kAm1DFotQIAAGkFAAAOAAAAAAAAAAEA&#10;IAAAACgBAABkcnMvZTJvRG9jLnhtbFBLBQYAAAAABgAGAFkBAABPBgAAAAA=&#10;" adj="13759,540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789305</wp:posOffset>
                </wp:positionH>
                <wp:positionV relativeFrom="paragraph">
                  <wp:posOffset>8202930</wp:posOffset>
                </wp:positionV>
                <wp:extent cx="372110" cy="408940"/>
                <wp:effectExtent l="0" t="0" r="8890" b="10160"/>
                <wp:wrapNone/>
                <wp:docPr id="12" name="下箭头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110" cy="408940"/>
                        </a:xfrm>
                        <a:prstGeom prst="downArrow">
                          <a:avLst>
                            <a:gd name="adj1" fmla="val 50000"/>
                            <a:gd name="adj2" fmla="val 39895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7" type="#_x0000_t67" style="position:absolute;left:0pt;margin-left:62.15pt;margin-top:645.9pt;height:32.2pt;width:29.3pt;z-index:251668480;v-text-anchor:middle;mso-width-relative:page;mso-height-relative:page;" fillcolor="#8FAADC [1944]" filled="t" stroked="f" coordsize="21600,21600" o:gfxdata="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G7iQZjZAAAADQEAAA8AAAAAAAAAAQAgAAAA&#10;IgAAAGRycy9kb3ducmV2LnhtbFBLAQIUABQAAAAIAIdO4kCiUbGotQIAAGkFAAAOAAAAAAAAAAEA&#10;IAAAACgBAABkcnMvZTJvRG9jLnhtbFBLBQYAAAAABgAGAFkBAABPBgAAAAA=&#10;" adj="13759,5400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bookmarkStart w:id="0" w:name="_GoBack"/>
      <w:bookmarkEnd w:id="0"/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1644650</wp:posOffset>
                </wp:positionV>
                <wp:extent cx="5184775" cy="637540"/>
                <wp:effectExtent l="0" t="0" r="12065" b="0"/>
                <wp:wrapNone/>
                <wp:docPr id="92" name="组合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4775" cy="637540"/>
                          <a:chOff x="11889" y="2303"/>
                          <a:chExt cx="8165" cy="1004"/>
                        </a:xfrm>
                      </wpg:grpSpPr>
                      <wpg:grpSp>
                        <wpg:cNvPr id="93" name="组合 1"/>
                        <wpg:cNvGrpSpPr/>
                        <wpg:grpSpPr>
                          <a:xfrm>
                            <a:off x="11889" y="2303"/>
                            <a:ext cx="8165" cy="1004"/>
                            <a:chOff x="11300" y="1999"/>
                            <a:chExt cx="8165" cy="1004"/>
                          </a:xfrm>
                        </wpg:grpSpPr>
                        <wps:wsp>
                          <wps:cNvPr id="22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94" name="组合 24"/>
                          <wpg:cNvGrpSpPr/>
                          <wpg:grpSpPr>
                            <a:xfrm rot="0">
                              <a:off x="11300" y="1999"/>
                              <a:ext cx="2572" cy="1004"/>
                              <a:chOff x="13066" y="2478"/>
                              <a:chExt cx="2572" cy="1004"/>
                            </a:xfrm>
                          </wpg:grpSpPr>
                          <wps:wsp>
                            <wps:cNvPr id="104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8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409" cy="100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left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临床医师开申请单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59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2305"/>
                            <a:ext cx="4906" cy="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门诊相关科室医生开具检验申请单</w:t>
                              </w:r>
                            </w:p>
                            <w:p>
                              <w:pPr>
                                <w:rPr>
                                  <w:rFonts w:hint="default"/>
                                  <w:lang w:val="en-US" w:eastAsia="zh-CN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129.5pt;height:50.2pt;width:408.25pt;z-index:251659264;mso-width-relative:page;mso-height-relative:page;" coordorigin="11889,2303" coordsize="8165,1004" o:gfxdata="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">
                <o:lock v:ext="edit" aspectratio="f"/>
                <v:group id="组合 1" o:spid="_x0000_s1026" o:spt="203" style="position:absolute;left:11889;top:2303;height:1004;width:8165;" coordorigin="11300,1999" coordsize="8165,1004" o:gfxdata="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w8MOL0AAADbAAAADwAAAAAAAAABACAAAAAiAAAAZHJzL2Rvd25yZXYueG1s&#10;UEsBAhQAFAAAAAgAh07iQDMvBZ47AAAAOQAAABUAAAAAAAAAAQAgAAAADAEAAGRycy9ncm91cHNo&#10;YXBleG1sLnhtbFBLBQYAAAAABgAGAGABAADJAwAAAAA=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OfhpObwAAADb&#10;AAAADwAAAGRycy9kb3ducmV2LnhtbEWPS4sCMRCE7wv7H0IveFszDiIymhERhPUkPlC8NZOeB046&#10;s0kc9d9vFgSPRVV9Rc0XD9OKnpxvLCsYDRMQxIXVDVcKjof19xSED8gaW8uk4EkeFvnnxxwzbe+8&#10;o34fKhEh7DNUUIfQZVL6oiaDfmg74uiV1hkMUbpKaof3CDetTJNkIg02HBdq7GhVU3Hd34yC5clt&#10;tL4cyuf6dzc+T8bbQodeqcHXKJmBCPQI7/Cr/aMVpCn8f4k/QOZ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n4aTm8AAAA&#10;2wAAAA8AAAAAAAAAAQAgAAAAIgAAAGRycy9kb3ducmV2LnhtbFBLAQIUABQAAAAIAIdO4kAzLwWe&#10;OwAAADkAAAAQAAAAAAAAAAEAIAAAAAsBAABkcnMvc2hhcGV4bWwueG1sUEsFBgAAAAAGAAYAWwEA&#10;ALUDAAAAAA==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1004;width:2572;" coordorigin="13066,2478" coordsize="2572,1004" o:gfxdata="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g5pRMvwAAANsAAAAPAAAAAAAAAAEAIAAAACIAAABkcnMvZG93bnJldi54&#10;bWxQSwECFAAUAAAACACHTuJAMy8FnjsAAAA5AAAAFQAAAAAAAAABACAAAAAOAQAAZHJzL2dyb3Vw&#10;c2hhcGV4bWwueG1sUEsFBgAAAAAGAAYAYAEAAMsDAAAAAA==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U3mE18AAAADc&#10;AAAADwAAAGRycy9kb3ducmV2LnhtbEWPzWrDMBCE74W8g9hAb43kUtLgRvGhEDckh5IfyHVrbW1j&#10;a+VYSuy+fVUo5LbLzM43u8xG24ob9b52rCGZKRDEhTM1lxpOx/XTAoQPyAZbx6Thhzxkq8nDElPj&#10;Bt7T7RBKEUPYp6ihCqFLpfRFRRb9zHXEUft2vcUQ176UpschhttWPis1lxZrjoQKO3qvqGgOVxu5&#10;p918P3y9fiw+L+fG7rZ5si1zrR+niXoDEWgMd/P/9cbE+uoF/p6JE8jV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TeYTX&#10;wAAAANwAAAAPAAAAAAAAAAEAIAAAACIAAABkcnMvZG93bnJldi54bWxQSwECFAAUAAAACACHTuJA&#10;My8FnjsAAAA5AAAAEAAAAAAAAAABACAAAAAPAQAAZHJzL3NoYXBleG1sLnhtbFBLBQYAAAAABgAG&#10;AFsBAAC5AwAAAAA=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1004;width:2409;" filled="f" stroked="f" coordsize="21600,21600" o:gfxdata="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aGCtr4A&#10;AADcAAAADwAAAAAAAAABACAAAAAiAAAAZHJzL2Rvd25yZXYueG1sUEsBAhQAFAAAAAgAh07iQDMv&#10;BZ47AAAAOQAAABAAAAAAAAAAAQAgAAAADQEAAGRycy9zaGFwZXhtbC54bWxQSwUGAAAAAAYABgBb&#10;AQAAtwMAAAAA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left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临床医师开申请单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2305;height:669;width:4906;" filled="f" stroked="f" coordsize="21600,21600" o:gfxdata="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45arvQAA&#10;ANsAAAAPAAAAAAAAAAEAIAAAACIAAABkcnMvZG93bnJldi54bWxQSwECFAAUAAAACACHTuJAMy8F&#10;njsAAAA5AAAAEAAAAAAAAAABACAAAAAMAQAAZHJzL3NoYXBleG1sLnhtbFBLBQYAAAAABgAGAFsB&#10;AAC2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门诊相关科室医生开具检验申请单</w:t>
                        </w:r>
                      </w:p>
                      <w:p>
                        <w:pPr>
                          <w:rPr>
                            <w:rFonts w:hint="default"/>
                            <w:lang w:val="en-US" w:eastAsia="zh-CN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5949950</wp:posOffset>
                </wp:positionV>
                <wp:extent cx="5364480" cy="1597660"/>
                <wp:effectExtent l="0" t="0" r="0" b="0"/>
                <wp:wrapNone/>
                <wp:docPr id="98" name="组合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4480" cy="1597660"/>
                          <a:chOff x="11889" y="9569"/>
                          <a:chExt cx="8448" cy="2516"/>
                        </a:xfrm>
                      </wpg:grpSpPr>
                      <wpg:grpSp>
                        <wpg:cNvPr id="99" name="组合 54"/>
                        <wpg:cNvGrpSpPr/>
                        <wpg:grpSpPr>
                          <a:xfrm>
                            <a:off x="11889" y="9569"/>
                            <a:ext cx="8165" cy="668"/>
                            <a:chOff x="11300" y="1999"/>
                            <a:chExt cx="8165" cy="668"/>
                          </a:xfrm>
                        </wpg:grpSpPr>
                        <wps:wsp>
                          <wps:cNvPr id="55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100" name="组合 24"/>
                          <wpg:cNvGrpSpPr/>
                          <wpg:grpSpPr>
                            <a:xfrm rot="0">
                              <a:off x="11300" y="1999"/>
                              <a:ext cx="2572" cy="669"/>
                              <a:chOff x="13066" y="2478"/>
                              <a:chExt cx="2572" cy="669"/>
                            </a:xfrm>
                          </wpg:grpSpPr>
                          <wps:wsp>
                            <wps:cNvPr id="57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261" cy="6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标本的分组、检测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6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9571"/>
                            <a:ext cx="5756" cy="2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根据检测目的不同，把合格的标本分配到各个检测岗位，按照仪器操作规程进行检测。当日无法检测的进行标本需保存好。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468.5pt;height:125.8pt;width:422.4pt;z-index:251662336;mso-width-relative:page;mso-height-relative:page;" coordorigin="11889,9569" coordsize="8448,2516" o:gfxdata="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">
                <o:lock v:ext="edit" aspectratio="f"/>
                <v:group id="组合 54" o:spid="_x0000_s1026" o:spt="203" style="position:absolute;left:11889;top:9569;height:668;width:8165;" coordorigin="11300,1999" coordsize="8165,668" o:gfxdata="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uc70r0AAADbAAAADwAAAAAAAAABACAAAAAiAAAAZHJzL2Rvd25yZXYueG1s&#10;UEsBAhQAFAAAAAgAh07iQDMvBZ47AAAAOQAAABUAAAAAAAAAAQAgAAAADAEAAGRycy9ncm91cHNo&#10;YXBleG1sLnhtbFBLBQYAAAAABgAGAGABAADJAwAAAAA=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7heCML4AAADb&#10;AAAADwAAAGRycy9kb3ducmV2LnhtbEWPQWvCQBSE74L/YXlCb7pJ0VBS11CEQHsqGrH09sg+k9Ds&#10;27i7TfTfdwuFHoeZ+YbZFjfTi5Gc7ywrSFcJCOLa6o4bBaeqXD6B8AFZY2+ZFNzJQ7Gbz7aYazvx&#10;gcZjaESEsM9RQRvCkEvp65YM+pUdiKN3sc5giNI1UjucItz08jFJMmmw47jQ4kD7luqv47dR8HJ2&#10;b1p/Vpd7eT2sP7L1e63DqNTDIk2eQQS6hf/wX/tVK9hs4PdL/AFy9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heCML4A&#10;AADbAAAADwAAAAAAAAABACAAAAAiAAAAZHJzL2Rvd25yZXYueG1sUEsBAhQAFAAAAAgAh07iQDMv&#10;BZ47AAAAOQAAABAAAAAAAAAAAQAgAAAADQEAAGRycy9zaGFwZXhtbC54bWxQSwUGAAAAAAYABgBb&#10;AQAAtwMAAAAA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669;width:2572;" coordorigin="13066,2478" coordsize="2572,669" o:gfxdata="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Nmp3RvwAAANwAAAAPAAAAAAAAAAEAIAAAACIAAABkcnMvZG93bnJldi54&#10;bWxQSwECFAAUAAAACACHTuJAMy8FnjsAAAA5AAAAFQAAAAAAAAABACAAAAAOAQAAZHJzL2dyb3Vw&#10;c2hhcGV4bWwueG1sUEsFBgAAAAAGAAYAYAEAAMsDAAAAAA==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LD8/vr4AAADb&#10;AAAADwAAAGRycy9kb3ducmV2LnhtbEWPS2vCQBSF9wX/w3CF7uokQlWiYxaCtiSL4gPcXjPXJJi5&#10;EzPTxP77TqHg8nAeH2eVPkwjeupcbVlBPIlAEBdW11wqOB23bwsQziNrbCyTgh9ykK5HLytMtB14&#10;T/3BlyKMsEtQQeV9m0jpiooMuoltiYN3tZ1BH2RXSt3hEMZNI6dRNJMGaw6EClvaVFTcDt8mcE/5&#10;bD9c5h+Lr/v5ZvJsF2flTqnXcRwtQXh6+Gf4v/2pFbzP4e9L+AFy/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D8/vr4A&#10;AADbAAAADwAAAAAAAAABACAAAAAiAAAAZHJzL2Rvd25yZXYueG1sUEsBAhQAFAAAAAgAh07iQDMv&#10;BZ47AAAAOQAAABAAAAAAAAAAAQAgAAAADQEAAGRycy9zaGFwZXhtbC54bWxQSwUGAAAAAAYABgBb&#10;AQAAtwMAAAAA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669;width:2261;" filled="f" stroked="f" coordsize="21600,21600" o:gfxdata="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rrzMwtwAAANsAAAAP&#10;AAAAAAAAAAEAIAAAACIAAABkcnMvZG93bnJldi54bWxQSwECFAAUAAAACACHTuJAMy8FnjsAAAA5&#10;AAAAEAAAAAAAAAABACAAAAAGAQAAZHJzL3NoYXBleG1sLnhtbFBLBQYAAAAABgAGAFsBAACwAwAA&#10;AAA=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标本的分组、检测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9571;height:2514;width:5756;" filled="f" stroked="f" coordsize="21600,21600" o:gfxdata="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OXD+Y25AAAA2wAA&#10;AA8AAAAAAAAAAQAgAAAAIgAAAGRycy9kb3ducmV2LnhtbFBLAQIUABQAAAAIAIdO4kAzLwWeOwAA&#10;ADkAAAAQAAAAAAAAAAEAIAAAAAgBAABkcnMvc2hhcGV4bWwueG1sUEsFBgAAAAAGAAYAWwEAALID&#10;AAAAAA=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根据检测目的不同，把合格的标本分配到各个检测岗位，按照仪器操作规程进行检测。当日无法检测的进行标本需保存好。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4514850</wp:posOffset>
                </wp:positionV>
                <wp:extent cx="5349875" cy="1355090"/>
                <wp:effectExtent l="0" t="0" r="0" b="0"/>
                <wp:wrapNone/>
                <wp:docPr id="101" name="组合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9875" cy="1355090"/>
                          <a:chOff x="11889" y="7147"/>
                          <a:chExt cx="8425" cy="2134"/>
                        </a:xfrm>
                      </wpg:grpSpPr>
                      <wpg:grpSp>
                        <wpg:cNvPr id="105" name="组合 49"/>
                        <wpg:cNvGrpSpPr/>
                        <wpg:grpSpPr>
                          <a:xfrm>
                            <a:off x="11889" y="7147"/>
                            <a:ext cx="8165" cy="668"/>
                            <a:chOff x="11300" y="1999"/>
                            <a:chExt cx="8165" cy="668"/>
                          </a:xfrm>
                        </wpg:grpSpPr>
                        <wps:wsp>
                          <wps:cNvPr id="50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106" name="组合 24"/>
                          <wpg:cNvGrpSpPr/>
                          <wpg:grpSpPr>
                            <a:xfrm rot="0">
                              <a:off x="11300" y="1999"/>
                              <a:ext cx="2572" cy="669"/>
                              <a:chOff x="13066" y="2478"/>
                              <a:chExt cx="2572" cy="669"/>
                            </a:xfrm>
                          </wpg:grpSpPr>
                          <wps:wsp>
                            <wps:cNvPr id="52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321" cy="6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left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检验科接收标本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6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7149"/>
                            <a:ext cx="5733" cy="2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检验科标本接收岗核对病人信息及检测项目，不合格的标本进行打回重新采集，合格的标本扫描采样时间并接收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355.5pt;height:106.7pt;width:421.25pt;z-index:251661312;mso-width-relative:page;mso-height-relative:page;" coordorigin="11889,7147" coordsize="8425,2134" o:gfxdata="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">
                <o:lock v:ext="edit" aspectratio="f"/>
                <v:group id="组合 49" o:spid="_x0000_s1026" o:spt="203" style="position:absolute;left:11889;top:7147;height:668;width:8165;" coordorigin="11300,1999" coordsize="8165,668" o:gfxdata="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ne0+Sb0AAADcAAAADwAAAAAAAAABACAAAAAiAAAAZHJzL2Rvd25yZXYueG1s&#10;UEsBAhQAFAAAAAgAh07iQDMvBZ47AAAAOQAAABUAAAAAAAAAAQAgAAAADAEAAGRycy9ncm91cHNo&#10;YXBleG1sLnhtbFBLBQYAAAAABgAGAGABAADJAwAAAAA=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/mAhqLsAAADb&#10;AAAADwAAAGRycy9kb3ducmV2LnhtbEVPz2vCMBS+C/4P4Qm7adrhyuhMiwwK8zSsY2O3R/Nsi81L&#10;l8Sq//1yEDx+fL835dUMYiLne8sK0lUCgrixuudWwdehWr6C8AFZ42CZFNzIQ1nMZxvMtb3wnqY6&#10;tCKGsM9RQRfCmEvpm44M+pUdiSN3tM5giNC1Uju8xHAzyOckyaTBnmNDhyO9d9Sc6rNRsP12O61/&#10;D8db9bdf/2Trz0aHSamnRZq8gQh0DQ/x3f2hFbzE9fFL/AGy+A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mAhqLsAAADb&#10;AAAADwAAAAAAAAABACAAAAAiAAAAZHJzL2Rvd25yZXYueG1sUEsBAhQAFAAAAAgAh07iQDMvBZ47&#10;AAAAOQAAABAAAAAAAAAAAQAgAAAACgEAAGRycy9zaGFwZXhtbC54bWxQSwUGAAAAAAYABgBbAQAA&#10;tAMAAAAA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669;width:2572;" coordorigin="13066,2478" coordsize="2572,669" o:gfxdata="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bT+gPr0AAADcAAAADwAAAAAAAAABACAAAAAiAAAAZHJzL2Rvd25yZXYueG1s&#10;UEsBAhQAFAAAAAgAh07iQDMvBZ47AAAAOQAAABUAAAAAAAAAAQAgAAAADAEAAGRycy9ncm91cHNo&#10;YXBleG1sLnhtbFBLBQYAAAAABgAGAGABAADJAwAAAAA=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PEicJr0AAADb&#10;AAAADwAAAGRycy9kb3ducmV2LnhtbEWPS4vCMBSF94L/IdwBd5pW8EHH1MWAzqAL8QFur82dtrS5&#10;6TQZq//eCILLw3l8nMXyZmpxpdaVlhXEowgEcWZ1ybmC03E1nINwHlljbZkU3MnBMu33Fpho2/Ge&#10;rgefizDCLkEFhfdNIqXLCjLoRrYhDt6vbQ36INtc6ha7MG5qOY6iqTRYciAU2NBXQVl1+DeBe9pO&#10;991l9j3f/Z0rs92s402+VmrwEUefIDzd/Dv8av9oBZMxPL+EHyDT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8SJwmvQAA&#10;ANsAAAAPAAAAAAAAAAEAIAAAACIAAABkcnMvZG93bnJldi54bWxQSwECFAAUAAAACACHTuJAMy8F&#10;njsAAAA5AAAAEAAAAAAAAAABACAAAAAMAQAAZHJzL3NoYXBleG1sLnhtbFBLBQYAAAAABgAGAFsB&#10;AAC2AwAAAAA=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669;width:2321;" filled="f" stroked="f" coordsize="21600,21600" o:gfxdata="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lC6FB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left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检验科接收标本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7149;height:2132;width:5733;" filled="f" stroked="f" coordsize="21600,21600" o:gfxdata="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jvOIvQAA&#10;ANsAAAAPAAAAAAAAAAEAIAAAACIAAABkcnMvZG93bnJldi54bWxQSwECFAAUAAAACACHTuJAMy8F&#10;njsAAAA5AAAAEAAAAAAAAAABACAAAAAMAQAAZHJzL3NoYXBleG1sLnhtbFBLBQYAAAAABgAGAFsB&#10;AAC2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检验科标本接收岗核对病人信息及检测项目，不合格的标本进行打回重新采集，合格的标本扫描采样时间并接收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8820150</wp:posOffset>
                </wp:positionV>
                <wp:extent cx="5304155" cy="1409065"/>
                <wp:effectExtent l="0" t="0" r="0" b="0"/>
                <wp:wrapNone/>
                <wp:docPr id="107" name="组合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4155" cy="1409065"/>
                          <a:chOff x="11889" y="14413"/>
                          <a:chExt cx="8353" cy="2219"/>
                        </a:xfrm>
                      </wpg:grpSpPr>
                      <wpg:grpSp>
                        <wpg:cNvPr id="108" name="组合 39"/>
                        <wpg:cNvGrpSpPr/>
                        <wpg:grpSpPr>
                          <a:xfrm>
                            <a:off x="11889" y="14413"/>
                            <a:ext cx="8165" cy="668"/>
                            <a:chOff x="11300" y="1999"/>
                            <a:chExt cx="8165" cy="668"/>
                          </a:xfrm>
                        </wpg:grpSpPr>
                        <wps:wsp>
                          <wps:cNvPr id="40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109" name="组合 24"/>
                          <wpg:cNvGrpSpPr/>
                          <wpg:grpSpPr>
                            <a:xfrm rot="0">
                              <a:off x="11300" y="1999"/>
                              <a:ext cx="2572" cy="669"/>
                              <a:chOff x="13066" y="2478"/>
                              <a:chExt cx="2572" cy="669"/>
                            </a:xfrm>
                          </wpg:grpSpPr>
                          <wps:wsp>
                            <wps:cNvPr id="42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322" cy="6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left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标本的处理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74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14415"/>
                            <a:ext cx="5661" cy="2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根据检验科相关标本处理程序对检测完毕的标本进行后期处理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694.5pt;height:110.95pt;width:417.65pt;z-index:251664384;mso-width-relative:page;mso-height-relative:page;" coordorigin="11889,14413" coordsize="8353,2219" o:gfxdata="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">
                <o:lock v:ext="edit" aspectratio="f"/>
                <v:group id="组合 39" o:spid="_x0000_s1026" o:spt="203" style="position:absolute;left:11889;top:14413;height:668;width:8165;" coordorigin="11300,1999" coordsize="8165,668" o:gfxdata="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z7JHXvwAAANwAAAAPAAAAAAAAAAEAIAAAACIAAABkcnMvZG93bnJldi54&#10;bWxQSwECFAAUAAAACACHTuJAMy8FnjsAAAA5AAAAFQAAAAAAAAABACAAAAAOAQAAZHJzL2dyb3Vw&#10;c2hhcGV4bWwueG1sUEsFBgAAAAAGAAYAYAEAAMsDAAAAAA==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e7m3dboAAADb&#10;AAAADwAAAGRycy9kb3ducmV2LnhtbEVPz2vCMBS+D/wfwhO8zdRRinRGGQPBnUarKN4ezbMta15q&#10;krX635uD4PHj+73a3EwnBnK+taxgMU9AEFdWt1wrOOy370sQPiBr7CyTgjt52KwnbyvMtR25oKEM&#10;tYgh7HNU0ITQ51L6qiGDfm574shdrDMYInS11A7HGG46+ZEkmTTYcmxosKfvhqq/8t8o+Dq6H63P&#10;+8t9ey3SU5b+VjoMSs2mi+QTRKBbeImf7p1WkMb18Uv8AXL9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7ubd1ugAAANsA&#10;AAAPAAAAAAAAAAEAIAAAACIAAABkcnMvZG93bnJldi54bWxQSwECFAAUAAAACACHTuJAMy8FnjsA&#10;AAA5AAAAEAAAAAAAAAABACAAAAAJAQAAZHJzL3NoYXBleG1sLnhtbFBLBQYAAAAABgAGAFsBAACz&#10;AwAAAAA=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669;width:2572;" coordorigin="13066,2478" coordsize="2572,669" o:gfxdata="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AcoDRMvAAAANwAAAAPAAAAAAAAAAEAIAAAACIAAABkcnMvZG93bnJldi54bWxQ&#10;SwECFAAUAAAACACHTuJAMy8FnjsAAAA5AAAAFQAAAAAAAAABACAAAAALAQAAZHJzL2dyb3Vwc2hh&#10;cGV4bWwueG1sUEsFBgAAAAAGAAYAYAEAAMgDAAAAAA==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uZEK+70AAADb&#10;AAAADwAAAGRycy9kb3ducmV2LnhtbEWPS4vCMBSF94L/IdwBd5pWRKVj6mJAZ9CF+AC31+ZOW9rc&#10;dJqM1X9vBMHl4Tw+zmJ5M7W4UutKywriUQSCOLO65FzB6bgazkE4j6yxtkwK7uRgmfZ7C0y07XhP&#10;14PPRRhhl6CCwvsmkdJlBRl0I9sQB+/XtgZ9kG0udYtdGDe1HEfRVBosORAKbOiroKw6/JvAPW2n&#10;++4y+57v/s6V2W7W8SZfKzX4iKNPEJ5u/h1+tX+0gskYnl/CD5Dp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5kQr7vQAA&#10;ANsAAAAPAAAAAAAAAAEAIAAAACIAAABkcnMvZG93bnJldi54bWxQSwECFAAUAAAACACHTuJAMy8F&#10;njsAAAA5AAAAEAAAAAAAAAABACAAAAAMAQAAZHJzL3NoYXBleG1sLnhtbFBLBQYAAAAABgAGAFsB&#10;AAC2AwAAAAA=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669;width:2322;" filled="f" stroked="f" coordsize="21600,21600" o:gfxdata="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0jec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left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标本的处理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14415;height:2217;width:5661;" filled="f" stroked="f" coordsize="21600,21600" o:gfxdata="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FXZVW8AAAA&#10;2wAAAA8AAAAAAAAAAQAgAAAAIgAAAGRycy9kb3ducmV2LnhtbFBLAQIUABQAAAAIAIdO4kAzLwWe&#10;OwAAADkAAAAQAAAAAAAAAAEAIAAAAAsBAABkcnMvc2hhcGV4bWwueG1sUEsFBgAAAAAGAAYAWwEA&#10;ALUDAAAAAA=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根据检验科相关标本处理程序对检测完毕的标本进行后期处理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7385050</wp:posOffset>
                </wp:positionV>
                <wp:extent cx="5273675" cy="1316355"/>
                <wp:effectExtent l="0" t="0" r="0" b="0"/>
                <wp:wrapNone/>
                <wp:docPr id="113" name="组合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3675" cy="1316355"/>
                          <a:chOff x="11889" y="11991"/>
                          <a:chExt cx="8305" cy="1618"/>
                        </a:xfrm>
                      </wpg:grpSpPr>
                      <wpg:grpSp>
                        <wpg:cNvPr id="114" name="组合 29"/>
                        <wpg:cNvGrpSpPr/>
                        <wpg:grpSpPr>
                          <a:xfrm>
                            <a:off x="11889" y="11991"/>
                            <a:ext cx="8165" cy="668"/>
                            <a:chOff x="11300" y="1999"/>
                            <a:chExt cx="8165" cy="668"/>
                          </a:xfrm>
                        </wpg:grpSpPr>
                        <wps:wsp>
                          <wps:cNvPr id="30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115" name="组合 24"/>
                          <wpg:cNvGrpSpPr/>
                          <wpg:grpSpPr>
                            <a:xfrm rot="0">
                              <a:off x="11300" y="1999"/>
                              <a:ext cx="2572" cy="669"/>
                              <a:chOff x="13066" y="2478"/>
                              <a:chExt cx="2572" cy="669"/>
                            </a:xfrm>
                          </wpg:grpSpPr>
                          <wps:wsp>
                            <wps:cNvPr id="32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262" cy="6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检测结果发出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7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11993"/>
                            <a:ext cx="5613" cy="1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门诊患者按照“门诊检测项目及检测时间”在2楼的自助打印机进行自助打印（药物基因检测的报告在3楼检验科窗口领取）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581.5pt;height:103.65pt;width:415.25pt;z-index:251664384;mso-width-relative:page;mso-height-relative:page;" coordorigin="11889,11991" coordsize="8305,1618" o:gfxdata="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">
                <o:lock v:ext="edit" aspectratio="f"/>
                <v:group id="组合 29" o:spid="_x0000_s1026" o:spt="203" style="position:absolute;left:11889;top:11991;height:668;width:8165;" coordorigin="11300,1999" coordsize="8165,668" o:gfxdata="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3eA0PvAAAANwAAAAPAAAAAAAAAAEAIAAAACIAAABkcnMvZG93bnJldi54bWxQ&#10;SwECFAAUAAAACACHTuJAMy8FnjsAAAA5AAAAFQAAAAAAAAABACAAAAALAQAAZHJzL2dyb3Vwc2hh&#10;cGV4bWwueG1sUEsFBgAAAAAGAAYAYAEAAMgDAAAAAA==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I7/ECLsAAADb&#10;AAAADwAAAGRycy9kb3ducmV2LnhtbEVPz2vCMBS+C/4P4Qm72dRNyuhMiwjCdhq2Y2O3R/Nsi81L&#10;TbJW//vlMNjx4/u9K29mEBM531tWsElSEMSN1T23Cj7q4/oZhA/IGgfLpOBOHspiudhhru3MJ5qq&#10;0IoYwj5HBV0IYy6lbzoy6BM7EkfubJ3BEKFrpXY4x3AzyMc0zaTBnmNDhyMdOmou1Y9RsP90b1p/&#10;1+f78XrafmXb90aHSamH1SZ9ARHoFv7Ff+5XreApro9f4g+Qx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7/ECLsAAADb&#10;AAAADwAAAAAAAAABACAAAAAiAAAAZHJzL2Rvd25yZXYueG1sUEsBAhQAFAAAAAgAh07iQDMvBZ47&#10;AAAAOQAAABAAAAAAAAAAAQAgAAAACgEAAGRycy9zaGFwZXhtbC54bWxQSwUGAAAAAAYABgBbAQAA&#10;tAMAAAAA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669;width:2572;" coordorigin="13066,2478" coordsize="2572,669" o:gfxdata="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GDSolL0AAADcAAAADwAAAAAAAAABACAAAAAiAAAAZHJzL2Rvd25yZXYueG1s&#10;UEsBAhQAFAAAAAgAh07iQDMvBZ47AAAAOQAAABUAAAAAAAAAAQAgAAAADAEAAGRycy9ncm91cHNo&#10;YXBleG1sLnhtbFBLBQYAAAAABgAGAGABAADJAwAAAAA=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4Zd5hr0AAADb&#10;AAAADwAAAGRycy9kb3ducmV2LnhtbEWPS4vCMBSF94L/IdwBd5pWQaVj6mJAZ9CF+AC31+ZOW9rc&#10;dJqM1X9vBMHl4Tw+zmJ5M7W4UutKywriUQSCOLO65FzB6bgazkE4j6yxtkwK7uRgmfZ7C0y07XhP&#10;14PPRRhhl6CCwvsmkdJlBRl0I9sQB+/XtgZ9kG0udYtdGDe1HEfRVBosORAKbOiroKw6/JvAPW2n&#10;++4y+57v/s6V2W7W8SZfKzX4iKNPEJ5u/h1+tX+0gskYnl/CD5Dp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l3mGvQAA&#10;ANsAAAAPAAAAAAAAAAEAIAAAACIAAABkcnMvZG93bnJldi54bWxQSwECFAAUAAAACACHTuJAMy8F&#10;njsAAAA5AAAAEAAAAAAAAAABACAAAAAMAQAAZHJzL3NoYXBleG1sLnhtbFBLBQYAAAAABgAGAFsB&#10;AAC2AwAAAAA=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669;width:2262;" filled="f" stroked="f" coordsize="21600,21600" o:gfxdata="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NRE4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检测结果发出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11993;height:1616;width:5613;" filled="f" stroked="f" coordsize="21600,21600" o:gfxdata="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8li6vQAA&#10;ANsAAAAPAAAAAAAAAAEAIAAAACIAAABkcnMvZG93bnJldi54bWxQSwECFAAUAAAACACHTuJAMy8F&#10;njsAAAA5AAAAEAAAAAAAAAABACAAAAAMAQAAZHJzL3NoYXBleG1sLnhtbFBLBQYAAAAABgAGAFsB&#10;AAC2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门诊患者按照“门诊检测项目及检测时间”在2楼的自助打印机进行自助打印（药物基因检测的报告在3楼检验科窗口领取）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3079750</wp:posOffset>
                </wp:positionV>
                <wp:extent cx="5184775" cy="699135"/>
                <wp:effectExtent l="0" t="0" r="12065" b="0"/>
                <wp:wrapNone/>
                <wp:docPr id="126" name="组合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4775" cy="699135"/>
                          <a:chOff x="11889" y="4725"/>
                          <a:chExt cx="8165" cy="1101"/>
                        </a:xfrm>
                      </wpg:grpSpPr>
                      <wpg:grpSp>
                        <wpg:cNvPr id="127" name="组合 7"/>
                        <wpg:cNvGrpSpPr/>
                        <wpg:grpSpPr>
                          <a:xfrm>
                            <a:off x="11889" y="4725"/>
                            <a:ext cx="8165" cy="1101"/>
                            <a:chOff x="11300" y="1999"/>
                            <a:chExt cx="8165" cy="1101"/>
                          </a:xfrm>
                        </wpg:grpSpPr>
                        <wps:wsp>
                          <wps:cNvPr id="8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569" y="2573"/>
                              <a:ext cx="589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  <a:prstDash val="sysDash"/>
                              <a:round/>
                            </a:ln>
                          </wps:spPr>
                          <wps:bodyPr/>
                        </wps:wsp>
                        <wpg:grpSp>
                          <wpg:cNvPr id="128" name="组合 24"/>
                          <wpg:cNvGrpSpPr/>
                          <wpg:grpSpPr>
                            <a:xfrm rot="0">
                              <a:off x="11300" y="1999"/>
                              <a:ext cx="2572" cy="1101"/>
                              <a:chOff x="13066" y="2478"/>
                              <a:chExt cx="2572" cy="1101"/>
                            </a:xfrm>
                          </wpg:grpSpPr>
                          <wps:wsp>
                            <wps:cNvPr id="10" name="Freeform 30"/>
                            <wps:cNvSpPr/>
                            <wps:spPr bwMode="auto">
                              <a:xfrm>
                                <a:off x="13066" y="2649"/>
                                <a:ext cx="2572" cy="454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5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189" y="2478"/>
                                <a:ext cx="2428" cy="11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jc w:val="center"/>
                                    <w:rPr>
                                      <w:rFonts w:hint="default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>
                                    <w:rPr>
                                      <w:rFonts w:hint="eastAsia" w:ascii="思源黑体 CN Medium" w:hAnsi="思源黑体 CN Medium" w:eastAsia="思源黑体 CN Medium" w:cs="思源黑体 CN Medium"/>
                                      <w:b w:val="0"/>
                                      <w:bCs w:val="0"/>
                                      <w:color w:val="404040" w:themeColor="text1" w:themeTint="BF"/>
                                      <w:sz w:val="26"/>
                                      <w:szCs w:val="26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缴纳费用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6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81" y="4727"/>
                            <a:ext cx="4906" cy="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</a:ln>
                        </wps:spPr>
                        <wps:txbx>
                          <w:txbxContent>
                            <w:p>
                              <w:pPr>
                                <w:jc w:val="left"/>
                                <w:rPr>
                                  <w:rFonts w:hint="default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思源黑体 CN Normal" w:hAnsi="思源黑体 CN Normal" w:eastAsia="思源黑体 CN Normal" w:cs="思源黑体 CN Normal"/>
                                  <w:b w:val="0"/>
                                  <w:bCs w:val="0"/>
                                  <w:color w:val="262626" w:themeColor="text1" w:themeTint="D9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85000"/>
                                        <w14:lumOff w14:val="15000"/>
                                      </w14:schemeClr>
                                    </w14:solidFill>
                                  </w14:textFill>
                                </w:rPr>
                                <w:t>患者收费窗口或者自助进行缴费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15pt;margin-top:242.5pt;height:55.05pt;width:408.25pt;z-index:251660288;mso-width-relative:page;mso-height-relative:page;" coordorigin="11889,4725" coordsize="8165,1101" o:gfxdata="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">
                <o:lock v:ext="edit" aspectratio="f"/>
                <v:group id="组合 7" o:spid="_x0000_s1026" o:spt="203" style="position:absolute;left:11889;top:4725;height:1101;width:8165;" coordorigin="11300,1999" coordsize="8165,1101" o:gfxdata="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EnGWcW7AAAA3AAAAA8AAAAAAAAAAQAgAAAAIgAAAGRycy9kb3ducmV2LnhtbFBL&#10;AQIUABQAAAAIAIdO4kAzLwWeOwAAADkAAAAVAAAAAAAAAAEAIAAAAAoBAABkcnMvZ3JvdXBzaGFw&#10;ZXhtbC54bWxQSwUGAAAAAAYABgBgAQAAxwMAAAAA&#10;">
                  <o:lock v:ext="edit" aspectratio="f"/>
                  <v:line id="Line 29" o:spid="_x0000_s1026" o:spt="20" style="position:absolute;left:13569;top:2573;height:0;width:5896;" filled="f" stroked="t" coordsize="21600,21600" o:gfxdata="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BXYfOu2AAAA2gAAAA8A&#10;AAAAAAAAAQAgAAAAIgAAAGRycy9kb3ducmV2LnhtbFBLAQIUABQAAAAIAIdO4kAzLwWeOwAAADkA&#10;AAAQAAAAAAAAAAEAIAAAAAUBAABkcnMvc2hhcGV4bWwueG1sUEsFBgAAAAAGAAYAWwEAAK8DAAAA&#10;AA==&#10;">
                    <v:fill on="f" focussize="0,0"/>
                    <v:stroke weight="1pt" color="#ADB9CA [1311]" joinstyle="round" dashstyle="3 1"/>
                    <v:imagedata o:title=""/>
                    <o:lock v:ext="edit" aspectratio="f"/>
                  </v:line>
                  <v:group id="组合 24" o:spid="_x0000_s1026" o:spt="203" style="position:absolute;left:11300;top:1999;height:1101;width:2572;" coordorigin="13066,2478" coordsize="2572,1101" o:gfxdata="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DhZzbe+AAAA3AAAAA8AAAAAAAAAAQAgAAAAIgAAAGRycy9kb3ducmV2Lnht&#10;bFBLAQIUABQAAAAIAIdO4kAzLwWeOwAAADkAAAAVAAAAAAAAAAEAIAAAAA0BAABkcnMvZ3JvdXBz&#10;aGFwZXhtbC54bWxQSwUGAAAAAAYABgBgAQAAygMAAAAA&#10;">
                    <o:lock v:ext="edit" aspectratio="f"/>
                    <v:roundrect id="Freeform 30" o:spid="_x0000_s1026" o:spt="2" style="position:absolute;left:13066;top:2649;height:454;width:2572;" fillcolor="#B4C7E7 [1304]" filled="t" stroked="f" coordsize="21600,21600" arcsize="0.166666666666667" o:gfxdata="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1vB4KvQAA&#10;ANsAAAAPAAAAAAAAAAEAIAAAACIAAABkcnMvZG93bnJldi54bWxQSwECFAAUAAAACACHTuJAMy8F&#10;njsAAAA5AAAAEAAAAAAAAAABACAAAAAMAQAAZHJzL3NoYXBleG1sLnhtbFBLBQYAAAAABgAGAFsB&#10;AAC2AwAAAAA=&#10;">
                      <v:fill on="t" focussize="0,0"/>
                      <v:stroke on="f"/>
                      <v:imagedata o:title=""/>
                      <o:lock v:ext="edit" aspectratio="f"/>
                    </v:roundrect>
                    <v:shape id="文本框 2" o:spid="_x0000_s1026" o:spt="202" type="#_x0000_t202" style="position:absolute;left:13189;top:2478;height:1101;width:2428;" filled="f" stroked="f" coordsize="21600,21600" o:gfxdata="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s/yNtugAAANsA&#10;AAAPAAAAAAAAAAEAIAAAACIAAABkcnMvZG93bnJldi54bWxQSwECFAAUAAAACACHTuJAMy8FnjsA&#10;AAA5AAAAEAAAAAAAAAABACAAAAAJAQAAZHJzL3NoYXBleG1sLnhtbFBLBQYAAAAABgAGAFsBAACz&#10;AwAAAAA=&#10;">
                      <v:fill on="f" focussize="0,0"/>
                      <v:stroke on="f" miterlimit="8" joinstyle="miter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  <w:rPr>
                                <w:rFonts w:hint="default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思源黑体 CN Medium" w:hAnsi="思源黑体 CN Medium" w:eastAsia="思源黑体 CN Medium" w:cs="思源黑体 CN Medium"/>
                                <w:b w:val="0"/>
                                <w:bCs w:val="0"/>
                                <w:color w:val="404040" w:themeColor="text1" w:themeTint="BF"/>
                                <w:sz w:val="26"/>
                                <w:szCs w:val="2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缴纳费用</w:t>
                            </w:r>
                          </w:p>
                        </w:txbxContent>
                      </v:textbox>
                    </v:shape>
                  </v:group>
                </v:group>
                <v:shape id="文本框 2" o:spid="_x0000_s1026" o:spt="202" type="#_x0000_t202" style="position:absolute;left:14581;top:4727;height:669;width:4906;" filled="f" stroked="f" coordsize="21600,21600" o:gfxdata="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K85nvQAA&#10;ANsAAAAPAAAAAAAAAAEAIAAAACIAAABkcnMvZG93bnJldi54bWxQSwECFAAUAAAACACHTuJAMy8F&#10;njsAAAA5AAAAEAAAAAAAAAABACAAAAAMAQAAZHJzL3NoYXBleG1sLnhtbFBLBQYAAAAABgAGAFsB&#10;AAC2AwAAAAA=&#10;">
                  <v:fill on="f" focussize="0,0"/>
                  <v:stroke on="f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left"/>
                          <w:rPr>
                            <w:rFonts w:hint="default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思源黑体 CN Normal" w:hAnsi="思源黑体 CN Normal" w:eastAsia="思源黑体 CN Normal" w:cs="思源黑体 CN Normal"/>
                            <w:b w:val="0"/>
                            <w:bCs w:val="0"/>
                            <w:color w:val="262626" w:themeColor="text1" w:themeTint="D9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85000"/>
                                  <w14:lumOff w14:val="15000"/>
                                </w14:schemeClr>
                              </w14:solidFill>
                            </w14:textFill>
                          </w:rPr>
                          <w:t>患者收费窗口或者自助进行缴费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/>
    <w:sectPr>
      <w:pgSz w:w="11906" w:h="16838"/>
      <w:pgMar w:top="0" w:right="0" w:bottom="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EAECDD65-F04E-46FA-B629-CEA47EEBAB93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B001B39A-1491-4E0B-989A-9B2AA0E7510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EC4D4362-4FC4-4221-9786-1FBB3109C61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3FA97EB2-B386-4CFC-A18A-829A9FB8F2D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52274651-C9A6-4C2C-8FC3-01D172D9E41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34E5D3FA-6E0B-4D0A-B1BF-F40BFB3C760B}"/>
  </w:font>
  <w:font w:name="思源黑体 CN Medium">
    <w:altName w:val="黑体"/>
    <w:panose1 w:val="020B0600000000000000"/>
    <w:charset w:val="86"/>
    <w:family w:val="auto"/>
    <w:pitch w:val="default"/>
    <w:sig w:usb0="00000000" w:usb1="00000000" w:usb2="00000016" w:usb3="00000000" w:csb0="60060107" w:csb1="00000000"/>
    <w:embedRegular r:id="rId7" w:fontKey="{966DC2A2-CB23-447F-B70D-4AF997AD1843}"/>
  </w:font>
  <w:font w:name="思源黑体 CN Normal">
    <w:altName w:val="黑体"/>
    <w:panose1 w:val="020B0400000000000000"/>
    <w:charset w:val="86"/>
    <w:family w:val="auto"/>
    <w:pitch w:val="default"/>
    <w:sig w:usb0="00000000" w:usb1="00000000" w:usb2="00000016" w:usb3="00000000" w:csb0="60060107" w:csb1="00000000"/>
    <w:embedRegular r:id="rId8" w:fontKey="{A8212E48-8B1D-4D90-A0EE-55165F280DB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ywiaGRpZCI6IjA3OTlmMTkwZDVhZjA5YTUxMzYwYzAxYzIyODFmMjk2IiwidXNlckNvdW50IjoxfQ=="/>
  </w:docVars>
  <w:rsids>
    <w:rsidRoot w:val="0BD471D4"/>
    <w:rsid w:val="02065633"/>
    <w:rsid w:val="07FF3962"/>
    <w:rsid w:val="0BD471D4"/>
    <w:rsid w:val="18D133C3"/>
    <w:rsid w:val="22680EB9"/>
    <w:rsid w:val="25D15420"/>
    <w:rsid w:val="2F2A5E37"/>
    <w:rsid w:val="32AE691C"/>
    <w:rsid w:val="336C30C8"/>
    <w:rsid w:val="3A803572"/>
    <w:rsid w:val="449B4EF3"/>
    <w:rsid w:val="44A43B7B"/>
    <w:rsid w:val="48390B09"/>
    <w:rsid w:val="4F1B4FC8"/>
    <w:rsid w:val="5BE52C87"/>
    <w:rsid w:val="61D118D5"/>
    <w:rsid w:val="71444B2B"/>
    <w:rsid w:val="728E3FB0"/>
    <w:rsid w:val="76091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27784;&#29605;\AppData\Roaming\kingsoft\office6\templates\download\69e82538-beee-4bf2-b2c2-8ccca7b87764\&#24037;&#20316;&#27969;&#31243;&#22270;&#27599;&#26085;&#24037;&#20316;&#27969;&#31243;&#34920;&#24605;&#32500;&#2227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工作流程图每日工作流程表思维图.docx</Template>
  <Pages>2</Pages>
  <Words>0</Words>
  <Characters>0</Characters>
  <Lines>0</Lines>
  <Paragraphs>0</Paragraphs>
  <TotalTime>28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2023-06-25T06:47:00Z</dcterms:created>
  <dc:creator>Victoria</dc:creator>
  <cp:lastModifiedBy>张继华</cp:lastModifiedBy>
  <dcterms:modified xsi:type="dcterms:W3CDTF">2023-06-26T07:33:54Z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AE8ECE72E0894612B5194F1AD1C8E9B8_11</vt:lpwstr>
  </property>
  <property fmtid="{D5CDD505-2E9C-101B-9397-08002B2CF9AE}" pid="4" name="KSOTemplateUUID">
    <vt:lpwstr>v1.0_mb_ZTDOQmZCq7HBPLPshNLeqw==</vt:lpwstr>
  </property>
</Properties>
</file>